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08" w:rsidRPr="00A10EED" w:rsidRDefault="00AF6308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7" o:title=""/>
          </v:shape>
          <o:OLEObject Type="Embed" ProgID="Word.Document.8" ShapeID="_x0000_i1025" DrawAspect="Content" ObjectID="_1569322133" r:id="rId8">
            <o:FieldCodes>\s</o:FieldCodes>
          </o:OLEObject>
        </w:object>
      </w:r>
    </w:p>
    <w:p w:rsidR="00AF6308" w:rsidRPr="00884D0A" w:rsidRDefault="00AF6308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- kwota podatku Vat…………………. zł</w:t>
      </w:r>
    </w:p>
    <w:p w:rsidR="00AF6308" w:rsidRPr="00884D0A" w:rsidRDefault="00AF6308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b) brutto………………………………..</w:t>
      </w:r>
    </w:p>
    <w:p w:rsidR="00AF6308" w:rsidRDefault="00AF6308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słownie:……………………………………………………………………………………….</w:t>
      </w:r>
    </w:p>
    <w:p w:rsidR="00AF6308" w:rsidRDefault="00AF6308" w:rsidP="00884D0A">
      <w:pPr>
        <w:rPr>
          <w:sz w:val="24"/>
          <w:szCs w:val="24"/>
        </w:rPr>
      </w:pPr>
    </w:p>
    <w:p w:rsidR="00AF6308" w:rsidRPr="00884D0A" w:rsidRDefault="00AF6308" w:rsidP="00884D0A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884D0A">
        <w:rPr>
          <w:rFonts w:ascii="Arial" w:hAnsi="Arial" w:cs="Arial"/>
          <w:sz w:val="24"/>
          <w:szCs w:val="24"/>
        </w:rPr>
        <w:t>Oferowana cena obejmuje wszelkie koszty niezbędne do prawidłowej i pełnej realizacji przedmiotu zamówienia.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udzielić gwarancji na pełen zakres przedmiotu zamówienia - licząc od daty odbioru technicznego danego etapu dostawy i montażu.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Na zrealizowany przedmiot zamówienia udzielamy:  24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m-cy gwarancji</w:t>
      </w:r>
      <w:r w:rsidRPr="00884D0A">
        <w:rPr>
          <w:b/>
          <w:bCs/>
          <w:i/>
          <w:iCs/>
          <w:sz w:val="24"/>
          <w:szCs w:val="24"/>
          <w:lang w:eastAsia="pl-PL"/>
        </w:rPr>
        <w:t xml:space="preserve"> </w:t>
      </w:r>
      <w:r w:rsidRPr="00884D0A">
        <w:rPr>
          <w:sz w:val="24"/>
          <w:szCs w:val="24"/>
        </w:rPr>
        <w:t>licząc od daty podpisania odbioru technicznego dla danego etapu dostawy i montażu.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wykonanie przedmiotu zamówienia w okresie określonym w warunkach umowy, tj. sukcesywnie przez okres 24 miesięcy licząc od dnia podpisania umowy.</w:t>
      </w:r>
    </w:p>
    <w:p w:rsidR="00AF6308" w:rsidRPr="00884D0A" w:rsidRDefault="00AF6308" w:rsidP="00884D0A">
      <w:pPr>
        <w:pStyle w:val="BodyTextIndent2"/>
        <w:tabs>
          <w:tab w:val="left" w:pos="390"/>
        </w:tabs>
        <w:spacing w:before="80" w:line="240" w:lineRule="auto"/>
        <w:ind w:left="357"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Za termin zakończenia realizacji umowy i tym samym termin wykonania z</w:t>
      </w:r>
      <w:r>
        <w:rPr>
          <w:rFonts w:ascii="Arial" w:hAnsi="Arial" w:cs="Arial"/>
          <w:b/>
          <w:bCs/>
          <w:sz w:val="24"/>
          <w:szCs w:val="24"/>
        </w:rPr>
        <w:t>amówienia, o którym mowa w pkt 3</w:t>
      </w:r>
      <w:r w:rsidRPr="00884D0A">
        <w:rPr>
          <w:rFonts w:ascii="Arial" w:hAnsi="Arial" w:cs="Arial"/>
          <w:b/>
          <w:bCs/>
          <w:sz w:val="24"/>
          <w:szCs w:val="24"/>
        </w:rPr>
        <w:t xml:space="preserve"> druku oferty rozumie się </w:t>
      </w:r>
      <w:r w:rsidRPr="00884D0A">
        <w:rPr>
          <w:rFonts w:ascii="Arial" w:hAnsi="Arial" w:cs="Arial"/>
          <w:sz w:val="24"/>
          <w:szCs w:val="24"/>
        </w:rPr>
        <w:t xml:space="preserve">datę protokolarnego przekazania ostatniego zleconego etapu dostawy i montażu, co zostanie potwierdzone podpisaniem przez obie strony protokołu odbioru technicznego potwierdzającego zakończenie realizacji ostatniego zleconego etapu - bez uwag; tym samym </w:t>
      </w:r>
      <w:r w:rsidRPr="00884D0A">
        <w:rPr>
          <w:rFonts w:ascii="Arial" w:hAnsi="Arial" w:cs="Arial"/>
          <w:b/>
          <w:bCs/>
          <w:sz w:val="24"/>
          <w:szCs w:val="24"/>
        </w:rPr>
        <w:t>Zamawiający uzna, że przedmiot umowy został należycie wykonany</w:t>
      </w:r>
      <w:r w:rsidRPr="00884D0A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Oświadczamy, że zapoznaliśmy się z warunkami umowy i załącznikami nr 2 i 3 stanowiącymi jej integralna część oraz że przyjmuje je bez zastrzeżeń. 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w przypadku wybrania naszej oferty zobowiązujemy się do podpisania umowy, której wzór stanowi załącznik Nr 4 oraz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zgodnie z treścią oferty.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Wszystkie zaproponowane w ofercie materiały będą fabrycznie nowe, jak również dopuszczone do stosowania w obiektach służby zdrowia. Karty techniczne lub inne dokumenty (atesty higieniczne i certyfikaty dopuszczające do użytku), które będą potwierdzały wymagane przez Zamawiającego parametry dla poszczególnych pozycji zawartych w Załącznik nr 2 zostaną złożę wraz z ofertą.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załączony do oferty – wzór warunków umowy stanowiący załącznik nr 4 został przez nas zaakceptowany i zobowiązujemy się w przypadku wyboru naszej oferty do zawarcia umowy na tych warunkach</w:t>
      </w:r>
      <w:r w:rsidRPr="00884D0A">
        <w:rPr>
          <w:color w:val="548DD4"/>
          <w:sz w:val="24"/>
          <w:szCs w:val="24"/>
        </w:rPr>
        <w:t xml:space="preserve"> </w:t>
      </w:r>
      <w:r w:rsidRPr="00884D0A">
        <w:rPr>
          <w:sz w:val="24"/>
          <w:szCs w:val="24"/>
        </w:rPr>
        <w:t>w miejscu i terminie wyznaczonym przez Zamawiającego.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Zobowiązujemy się do zakończenia dostawy i montażu w terminie wskazanym przez Zamawiającego dla każdego zleconego pojedynczego etapu.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 Przyjmujemy warunki płatności – przelewem na konto Wykonawcy wskazane na fakturze w terminie …………dni (min. 30 dni)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od daty podpisania bezusterkowego protokołu odbioru technicznego dla danego etapu dostawy i montażu wraz z wystawieniem przez Wykonawcę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faktury VAT za dany etap.</w:t>
      </w:r>
    </w:p>
    <w:p w:rsidR="00AF6308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Wysokość odsetek za nieterminowe płatności  - nie wyższe niż odsetki ustawowe w skali roku.</w:t>
      </w:r>
    </w:p>
    <w:p w:rsidR="00AF6308" w:rsidRPr="00884D0A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Termin realizacji dostawy:…………….dni roboczych (nie dłuższy niż 14 dni roboczych od złożenia zamówienia częściowego).</w:t>
      </w:r>
    </w:p>
    <w:p w:rsidR="00AF6308" w:rsidRDefault="00AF6308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Odpowiedzialnym przedstawicielem Wykonawcy nad realizacją przedmiotu zamówienia będzie: .</w:t>
      </w:r>
    </w:p>
    <w:p w:rsidR="00AF6308" w:rsidRDefault="00AF6308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.........................................................(imię i nazwisko),</w:t>
      </w:r>
    </w:p>
    <w:p w:rsidR="00AF6308" w:rsidRDefault="00AF6308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B95A16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 xml:space="preserve">  </w:t>
      </w:r>
      <w:r w:rsidRPr="00B95A16">
        <w:rPr>
          <w:sz w:val="24"/>
          <w:szCs w:val="24"/>
        </w:rPr>
        <w:t>( tel . kont.)</w:t>
      </w:r>
    </w:p>
    <w:p w:rsidR="00AF6308" w:rsidRPr="00B95A16" w:rsidRDefault="00AF6308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Oferta została złożona łącznie na kolejnych ………………………..stronach (uwaga : w numeracji proszę  uwzględnić wszystkie załączone dokumenty)</w:t>
      </w:r>
    </w:p>
    <w:p w:rsidR="00AF6308" w:rsidRDefault="00AF6308" w:rsidP="00884D0A">
      <w:pPr>
        <w:ind w:left="4248"/>
        <w:rPr>
          <w:sz w:val="24"/>
          <w:szCs w:val="24"/>
        </w:rPr>
      </w:pPr>
    </w:p>
    <w:p w:rsidR="00AF6308" w:rsidRDefault="00AF6308" w:rsidP="00884D0A">
      <w:pPr>
        <w:rPr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Default="00AF6308" w:rsidP="0088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……………………..</w:t>
      </w:r>
    </w:p>
    <w:p w:rsidR="00AF6308" w:rsidRPr="00F71BCF" w:rsidRDefault="00AF6308" w:rsidP="00884D0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1BCF">
        <w:rPr>
          <w:sz w:val="24"/>
          <w:szCs w:val="24"/>
        </w:rPr>
        <w:t>data i podpis Wykonawcy</w:t>
      </w: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884D0A" w:rsidRDefault="00AF6308" w:rsidP="00884D0A">
      <w:pPr>
        <w:rPr>
          <w:rFonts w:ascii="Times New Roman" w:hAnsi="Times New Roman" w:cs="Times New Roman"/>
          <w:sz w:val="24"/>
          <w:szCs w:val="24"/>
        </w:rPr>
      </w:pPr>
    </w:p>
    <w:p w:rsidR="00AF6308" w:rsidRPr="000F342C" w:rsidRDefault="00AF6308" w:rsidP="005C4C36">
      <w:pPr>
        <w:pStyle w:val="Heading4"/>
        <w:spacing w:before="120" w:after="120"/>
        <w:jc w:val="center"/>
        <w:rPr>
          <w:rFonts w:cs="Arial"/>
          <w:sz w:val="24"/>
          <w:szCs w:val="24"/>
          <w:lang w:val="pl-PL"/>
        </w:rPr>
      </w:pPr>
    </w:p>
    <w:p w:rsidR="00AF6308" w:rsidRPr="000F342C" w:rsidRDefault="00AF6308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6308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308" w:rsidRDefault="00AF6308" w:rsidP="00F6169D">
      <w:pPr>
        <w:spacing w:line="240" w:lineRule="auto"/>
      </w:pPr>
      <w:r>
        <w:separator/>
      </w:r>
    </w:p>
  </w:endnote>
  <w:endnote w:type="continuationSeparator" w:id="1">
    <w:p w:rsidR="00AF6308" w:rsidRDefault="00AF6308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08" w:rsidRDefault="00AF6308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AF6308" w:rsidRPr="00746C1F" w:rsidRDefault="00AF6308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308" w:rsidRDefault="00AF6308" w:rsidP="00F6169D">
      <w:pPr>
        <w:spacing w:line="240" w:lineRule="auto"/>
      </w:pPr>
      <w:r>
        <w:separator/>
      </w:r>
    </w:p>
  </w:footnote>
  <w:footnote w:type="continuationSeparator" w:id="1">
    <w:p w:rsidR="00AF6308" w:rsidRDefault="00AF6308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0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6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8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24"/>
  </w:num>
  <w:num w:numId="5">
    <w:abstractNumId w:val="17"/>
  </w:num>
  <w:num w:numId="6">
    <w:abstractNumId w:val="26"/>
  </w:num>
  <w:num w:numId="7">
    <w:abstractNumId w:val="20"/>
  </w:num>
  <w:num w:numId="8">
    <w:abstractNumId w:val="11"/>
  </w:num>
  <w:num w:numId="9">
    <w:abstractNumId w:val="22"/>
  </w:num>
  <w:num w:numId="10">
    <w:abstractNumId w:val="18"/>
  </w:num>
  <w:num w:numId="11">
    <w:abstractNumId w:val="15"/>
  </w:num>
  <w:num w:numId="12">
    <w:abstractNumId w:val="19"/>
  </w:num>
  <w:num w:numId="13">
    <w:abstractNumId w:val="14"/>
  </w:num>
  <w:num w:numId="14">
    <w:abstractNumId w:val="28"/>
  </w:num>
  <w:num w:numId="15">
    <w:abstractNumId w:val="13"/>
  </w:num>
  <w:num w:numId="16">
    <w:abstractNumId w:val="27"/>
  </w:num>
  <w:num w:numId="17">
    <w:abstractNumId w:val="9"/>
  </w:num>
  <w:num w:numId="18">
    <w:abstractNumId w:val="8"/>
  </w:num>
  <w:num w:numId="19">
    <w:abstractNumId w:val="10"/>
  </w:num>
  <w:num w:numId="20">
    <w:abstractNumId w:val="21"/>
  </w:num>
  <w:num w:numId="21">
    <w:abstractNumId w:val="12"/>
  </w:num>
  <w:num w:numId="22">
    <w:abstractNumId w:val="23"/>
  </w:num>
  <w:num w:numId="23">
    <w:abstractNumId w:val="0"/>
  </w:num>
  <w:num w:numId="2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96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222</TotalTime>
  <Pages>3</Pages>
  <Words>442</Words>
  <Characters>2656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17</cp:revision>
  <cp:lastPrinted>2016-12-29T09:32:00Z</cp:lastPrinted>
  <dcterms:created xsi:type="dcterms:W3CDTF">2017-04-25T10:55:00Z</dcterms:created>
  <dcterms:modified xsi:type="dcterms:W3CDTF">2017-10-12T12:02:00Z</dcterms:modified>
</cp:coreProperties>
</file>