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EB" w:rsidRPr="00A10EED" w:rsidRDefault="006471EB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6056534" r:id="rId8">
            <o:FieldCodes>\s</o:FieldCodes>
          </o:OLEObject>
        </w:object>
      </w:r>
    </w:p>
    <w:p w:rsidR="006471EB" w:rsidRDefault="006471EB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6471EB" w:rsidRDefault="006471EB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6471EB" w:rsidRDefault="006471EB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C237C">
        <w:rPr>
          <w:b/>
          <w:bCs/>
          <w:sz w:val="24"/>
          <w:szCs w:val="24"/>
        </w:rPr>
        <w:t>30 dni kalendarzowych</w:t>
      </w:r>
      <w:r>
        <w:rPr>
          <w:sz w:val="24"/>
          <w:szCs w:val="24"/>
        </w:rPr>
        <w:t xml:space="preserve"> od daty dostarczenia przedmiotu zamówienia i faktury do Wojewódzkiego Szpitala Zespolonego w Elblągu, ul. Królewiecka 146, wraz z podpisaniem protokołu odbioru końcowego bez zastrzeżeń,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6471EB" w:rsidRDefault="006471EB" w:rsidP="006F3275"/>
    <w:p w:rsidR="006471EB" w:rsidRDefault="006471EB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6471EB" w:rsidRDefault="006471EB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6471EB" w:rsidRDefault="006471EB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2 miesiące od dnia podpisania umowy od momentu podpisania umowy ) …………………….  . </w:t>
      </w:r>
    </w:p>
    <w:p w:rsidR="006471EB" w:rsidRDefault="006471EB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6471EB" w:rsidRDefault="006471EB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6471EB" w:rsidRDefault="006471EB" w:rsidP="006F3275">
      <w:r>
        <w:t xml:space="preserve">     ( uwaga w numeracji proszę uwzględnić wszystkie załączone dokumenty )           </w:t>
      </w:r>
    </w:p>
    <w:p w:rsidR="006471EB" w:rsidRDefault="006471EB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6471EB" w:rsidRDefault="006471EB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6471EB" w:rsidRDefault="006471EB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6471EB" w:rsidRDefault="006471EB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6471EB" w:rsidRDefault="006471EB" w:rsidP="006F3275">
      <w:r>
        <w:t xml:space="preserve">   </w:t>
      </w:r>
    </w:p>
    <w:p w:rsidR="006471EB" w:rsidRDefault="006471EB" w:rsidP="006F3275">
      <w:pPr>
        <w:ind w:left="4956" w:firstLine="708"/>
        <w:jc w:val="both"/>
      </w:pPr>
    </w:p>
    <w:p w:rsidR="006471EB" w:rsidRDefault="006471EB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6471EB" w:rsidRDefault="006471EB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6471EB" w:rsidRDefault="006471EB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6471EB" w:rsidRDefault="006471EB" w:rsidP="006F3275">
      <w:pPr>
        <w:ind w:left="4956" w:firstLine="708"/>
        <w:jc w:val="both"/>
      </w:pPr>
    </w:p>
    <w:p w:rsidR="006471EB" w:rsidRDefault="006471EB" w:rsidP="006F3275">
      <w:pPr>
        <w:ind w:left="4956" w:firstLine="708"/>
        <w:jc w:val="both"/>
      </w:pPr>
    </w:p>
    <w:p w:rsidR="006471EB" w:rsidRDefault="006471EB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6471EB" w:rsidRDefault="006471EB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6471EB" w:rsidRDefault="006471EB" w:rsidP="006F3275">
      <w:pPr>
        <w:rPr>
          <w:rFonts w:ascii="Times New Roman" w:hAnsi="Times New Roman" w:cs="Times New Roman"/>
          <w:sz w:val="24"/>
          <w:szCs w:val="24"/>
        </w:rPr>
      </w:pPr>
    </w:p>
    <w:p w:rsidR="006471EB" w:rsidRDefault="006471EB" w:rsidP="006F3275">
      <w:pPr>
        <w:rPr>
          <w:rFonts w:ascii="Times New Roman" w:hAnsi="Times New Roman" w:cs="Times New Roman"/>
          <w:sz w:val="24"/>
          <w:szCs w:val="24"/>
        </w:rPr>
      </w:pPr>
    </w:p>
    <w:p w:rsidR="006471EB" w:rsidRDefault="006471EB" w:rsidP="006F3275">
      <w:pPr>
        <w:rPr>
          <w:rFonts w:ascii="Times New Roman" w:hAnsi="Times New Roman" w:cs="Times New Roman"/>
          <w:sz w:val="24"/>
          <w:szCs w:val="24"/>
        </w:rPr>
      </w:pPr>
    </w:p>
    <w:p w:rsidR="006471EB" w:rsidRDefault="006471EB" w:rsidP="006F3275">
      <w:pPr>
        <w:rPr>
          <w:rFonts w:ascii="Times New Roman" w:hAnsi="Times New Roman" w:cs="Times New Roman"/>
          <w:sz w:val="24"/>
          <w:szCs w:val="24"/>
        </w:rPr>
      </w:pPr>
    </w:p>
    <w:sectPr w:rsidR="006471EB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1EB" w:rsidRDefault="006471EB" w:rsidP="00F6169D">
      <w:pPr>
        <w:spacing w:line="240" w:lineRule="auto"/>
      </w:pPr>
      <w:r>
        <w:separator/>
      </w:r>
    </w:p>
  </w:endnote>
  <w:endnote w:type="continuationSeparator" w:id="1">
    <w:p w:rsidR="006471EB" w:rsidRDefault="006471EB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1EB" w:rsidRDefault="006471EB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6471EB" w:rsidRPr="00746C1F" w:rsidRDefault="006471EB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1EB" w:rsidRDefault="006471EB" w:rsidP="00F6169D">
      <w:pPr>
        <w:spacing w:line="240" w:lineRule="auto"/>
      </w:pPr>
      <w:r>
        <w:separator/>
      </w:r>
    </w:p>
  </w:footnote>
  <w:footnote w:type="continuationSeparator" w:id="1">
    <w:p w:rsidR="006471EB" w:rsidRDefault="006471EB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58A9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13C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37AEB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0073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5798B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2E3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1C1A"/>
    <w:rsid w:val="004C33F0"/>
    <w:rsid w:val="004C37D4"/>
    <w:rsid w:val="004C37E6"/>
    <w:rsid w:val="004C3AED"/>
    <w:rsid w:val="004C4757"/>
    <w:rsid w:val="004C4D94"/>
    <w:rsid w:val="004C56F3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495E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1EB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D58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37C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6AD9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5DB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3B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6CD8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9C3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6A3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1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2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1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242</TotalTime>
  <Pages>2</Pages>
  <Words>195</Words>
  <Characters>1172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28</cp:revision>
  <cp:lastPrinted>2016-12-29T09:32:00Z</cp:lastPrinted>
  <dcterms:created xsi:type="dcterms:W3CDTF">2017-04-25T10:55:00Z</dcterms:created>
  <dcterms:modified xsi:type="dcterms:W3CDTF">2017-12-29T11:43:00Z</dcterms:modified>
</cp:coreProperties>
</file>