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66" w:rsidRDefault="00CA3466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</w:p>
    <w:p w:rsidR="00CA3466" w:rsidRPr="00A10EED" w:rsidRDefault="00CA3466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72.75pt" o:ole="">
            <v:imagedata r:id="rId7" o:title=""/>
          </v:shape>
          <o:OLEObject Type="Embed" ProgID="Word.Document.8" ShapeID="_x0000_i1025" DrawAspect="Content" ObjectID="_1586080565" r:id="rId8">
            <o:FieldCodes>\s</o:FieldCodes>
          </o:OLEObject>
        </w:object>
      </w:r>
    </w:p>
    <w:p w:rsidR="00CA3466" w:rsidRDefault="00CA3466" w:rsidP="000F72B4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CA3466" w:rsidRDefault="00CA3466" w:rsidP="000F72B4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CA3466" w:rsidRDefault="00CA3466" w:rsidP="000F72B4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</w:t>
      </w:r>
    </w:p>
    <w:p w:rsidR="00CA3466" w:rsidRDefault="00CA3466" w:rsidP="00725E7B">
      <w:pPr>
        <w:spacing w:before="0" w:after="20" w:line="240" w:lineRule="auto"/>
        <w:ind w:left="360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 xml:space="preserve">    ul. Królewiecka 146 </w:t>
      </w:r>
      <w:r>
        <w:rPr>
          <w:sz w:val="24"/>
          <w:szCs w:val="24"/>
          <w:lang w:eastAsia="ja-JP"/>
        </w:rPr>
        <w:t xml:space="preserve">jako dzień zapłaty faktur przyjmuje się datę obciążenia      </w:t>
      </w:r>
    </w:p>
    <w:p w:rsidR="00CA3466" w:rsidRDefault="00CA3466" w:rsidP="00725E7B">
      <w:pPr>
        <w:spacing w:before="0" w:after="20" w:line="240" w:lineRule="auto"/>
        <w:ind w:left="360"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    rachunku  bankowego Zamawiającego.</w:t>
      </w:r>
    </w:p>
    <w:p w:rsidR="00CA3466" w:rsidRDefault="00CA3466" w:rsidP="000F72B4"/>
    <w:p w:rsidR="00CA3466" w:rsidRDefault="00CA3466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  oraz że przyjmujemy je bez zastrzeżeń.</w:t>
      </w:r>
    </w:p>
    <w:p w:rsidR="00CA3466" w:rsidRDefault="00CA3466" w:rsidP="000F72B4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A3466" w:rsidRDefault="00CA3466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5 tygodni od momentu złożenia zamówienia) …………………….  . </w:t>
      </w:r>
    </w:p>
    <w:p w:rsidR="00CA3466" w:rsidRDefault="00CA3466" w:rsidP="00725E7B">
      <w:pPr>
        <w:pStyle w:val="BodyText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Termin gwarancji…………………m-cy (nie krótszy niż 36 miesięcy) licząc od dnia odbioru końcowego i przekazania oferowanego sprzętu do bieżącej eksploatacji.</w:t>
      </w:r>
    </w:p>
    <w:p w:rsidR="00CA3466" w:rsidRDefault="00CA3466" w:rsidP="00725E7B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A3466" w:rsidRDefault="00CA3466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CA3466" w:rsidRDefault="00CA3466" w:rsidP="000F72B4">
      <w:r>
        <w:t xml:space="preserve">     ( uwaga w numeracji proszę uwzględnić wszystkie załączone dokumenty )           </w:t>
      </w:r>
    </w:p>
    <w:p w:rsidR="00CA3466" w:rsidRDefault="00CA3466" w:rsidP="000F72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CA3466" w:rsidRDefault="00CA3466" w:rsidP="000F72B4">
      <w:pPr>
        <w:pStyle w:val="BodyText3"/>
        <w:spacing w:after="20"/>
        <w:rPr>
          <w:rFonts w:ascii="Arial" w:hAnsi="Arial" w:cs="Arial"/>
          <w:lang w:eastAsia="ja-JP"/>
        </w:rPr>
      </w:pPr>
    </w:p>
    <w:p w:rsidR="00CA3466" w:rsidRDefault="00CA3466" w:rsidP="000F72B4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CA3466" w:rsidRDefault="00CA3466" w:rsidP="000F72B4">
      <w:pPr>
        <w:pStyle w:val="BodyText3"/>
        <w:spacing w:after="20"/>
        <w:jc w:val="both"/>
        <w:rPr>
          <w:rFonts w:ascii="Arial" w:hAnsi="Arial" w:cs="Arial"/>
        </w:rPr>
      </w:pPr>
    </w:p>
    <w:p w:rsidR="00CA3466" w:rsidRDefault="00CA3466" w:rsidP="000F72B4">
      <w:r>
        <w:t xml:space="preserve">   </w:t>
      </w:r>
    </w:p>
    <w:p w:rsidR="00CA3466" w:rsidRDefault="00CA3466" w:rsidP="000F72B4">
      <w:pPr>
        <w:ind w:left="4956" w:firstLine="708"/>
        <w:jc w:val="both"/>
      </w:pPr>
    </w:p>
    <w:p w:rsidR="00CA3466" w:rsidRDefault="00CA3466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CA3466" w:rsidRDefault="00CA3466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CA3466" w:rsidRDefault="00CA3466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</w:t>
      </w:r>
    </w:p>
    <w:p w:rsidR="00CA3466" w:rsidRDefault="00CA3466" w:rsidP="000F72B4">
      <w:pPr>
        <w:ind w:left="4956" w:firstLine="708"/>
        <w:jc w:val="both"/>
      </w:pPr>
    </w:p>
    <w:p w:rsidR="00CA3466" w:rsidRDefault="00CA3466" w:rsidP="000F72B4">
      <w:pPr>
        <w:ind w:left="4956" w:firstLine="708"/>
        <w:jc w:val="both"/>
      </w:pPr>
    </w:p>
    <w:p w:rsidR="00CA3466" w:rsidRDefault="00CA3466" w:rsidP="000F72B4">
      <w:pPr>
        <w:ind w:left="4956" w:firstLine="708"/>
        <w:jc w:val="both"/>
      </w:pPr>
      <w:r>
        <w:t xml:space="preserve">           ...........................................</w:t>
      </w:r>
    </w:p>
    <w:p w:rsidR="00CA3466" w:rsidRDefault="00CA3466" w:rsidP="000F72B4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CA3466" w:rsidRDefault="00CA3466" w:rsidP="000F72B4">
      <w:pPr>
        <w:rPr>
          <w:rFonts w:ascii="Times New Roman" w:hAnsi="Times New Roman" w:cs="Times New Roman"/>
          <w:sz w:val="24"/>
          <w:szCs w:val="24"/>
        </w:rPr>
      </w:pPr>
    </w:p>
    <w:p w:rsidR="00CA3466" w:rsidRDefault="00CA3466" w:rsidP="000F72B4">
      <w:pPr>
        <w:rPr>
          <w:rFonts w:ascii="Times New Roman" w:hAnsi="Times New Roman" w:cs="Times New Roman"/>
          <w:sz w:val="24"/>
          <w:szCs w:val="24"/>
        </w:rPr>
      </w:pPr>
    </w:p>
    <w:p w:rsidR="00CA3466" w:rsidRPr="00884D0A" w:rsidRDefault="00CA3466" w:rsidP="00884D0A">
      <w:pPr>
        <w:rPr>
          <w:rFonts w:ascii="Times New Roman" w:hAnsi="Times New Roman" w:cs="Times New Roman"/>
          <w:sz w:val="24"/>
          <w:szCs w:val="24"/>
        </w:rPr>
      </w:pPr>
    </w:p>
    <w:p w:rsidR="00CA3466" w:rsidRPr="00884D0A" w:rsidRDefault="00CA3466" w:rsidP="00884D0A">
      <w:pPr>
        <w:rPr>
          <w:rFonts w:ascii="Times New Roman" w:hAnsi="Times New Roman" w:cs="Times New Roman"/>
          <w:sz w:val="24"/>
          <w:szCs w:val="24"/>
        </w:rPr>
      </w:pPr>
    </w:p>
    <w:p w:rsidR="00CA3466" w:rsidRPr="00884D0A" w:rsidRDefault="00CA3466" w:rsidP="00884D0A">
      <w:pPr>
        <w:rPr>
          <w:rFonts w:ascii="Times New Roman" w:hAnsi="Times New Roman" w:cs="Times New Roman"/>
          <w:sz w:val="24"/>
          <w:szCs w:val="24"/>
        </w:rPr>
      </w:pPr>
    </w:p>
    <w:p w:rsidR="00CA3466" w:rsidRPr="000F342C" w:rsidRDefault="00CA3466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A3466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466" w:rsidRDefault="00CA3466" w:rsidP="00F6169D">
      <w:pPr>
        <w:spacing w:line="240" w:lineRule="auto"/>
      </w:pPr>
      <w:r>
        <w:separator/>
      </w:r>
    </w:p>
  </w:endnote>
  <w:endnote w:type="continuationSeparator" w:id="1">
    <w:p w:rsidR="00CA3466" w:rsidRDefault="00CA3466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66" w:rsidRDefault="00CA3466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CA3466" w:rsidRPr="00746C1F" w:rsidRDefault="00CA3466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466" w:rsidRDefault="00CA3466" w:rsidP="00F6169D">
      <w:pPr>
        <w:spacing w:line="240" w:lineRule="auto"/>
      </w:pPr>
      <w:r>
        <w:separator/>
      </w:r>
    </w:p>
  </w:footnote>
  <w:footnote w:type="continuationSeparator" w:id="1">
    <w:p w:rsidR="00CA3466" w:rsidRDefault="00CA3466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C58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0F72B4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4A91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0FF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895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E93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881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5E7B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902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52B5"/>
    <w:rsid w:val="00AC7883"/>
    <w:rsid w:val="00AC7CCE"/>
    <w:rsid w:val="00AD3FE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466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3FB9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2508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746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5F5A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338C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2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2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92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2</Pages>
  <Words>204</Words>
  <Characters>1227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26</cp:revision>
  <cp:lastPrinted>2016-12-29T09:32:00Z</cp:lastPrinted>
  <dcterms:created xsi:type="dcterms:W3CDTF">2017-04-25T10:55:00Z</dcterms:created>
  <dcterms:modified xsi:type="dcterms:W3CDTF">2018-04-24T11:10:00Z</dcterms:modified>
</cp:coreProperties>
</file>